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074E00">
      <w:pPr>
        <w:rPr>
          <w:sz w:val="28"/>
          <w:szCs w:val="28"/>
        </w:rPr>
      </w:pPr>
    </w:p>
    <w:p w14:paraId="6A7274AD"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关于更改录取类别为定向就业的申请</w:t>
      </w:r>
    </w:p>
    <w:p w14:paraId="5B5CE0EE">
      <w:pPr>
        <w:jc w:val="center"/>
        <w:rPr>
          <w:b/>
          <w:bCs/>
          <w:sz w:val="30"/>
          <w:szCs w:val="30"/>
        </w:rPr>
      </w:pPr>
    </w:p>
    <w:p w14:paraId="4837BC67"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</w:t>
      </w:r>
      <w:r>
        <w:rPr>
          <w:rFonts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，考生编号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</w:t>
      </w:r>
      <w:r>
        <w:rPr>
          <w:rFonts w:hint="eastAsia" w:ascii="仿宋" w:hAnsi="仿宋" w:eastAsia="仿宋"/>
          <w:sz w:val="32"/>
          <w:szCs w:val="32"/>
        </w:rPr>
        <w:t>，身份证号</w:t>
      </w:r>
      <w:r>
        <w:rPr>
          <w:rFonts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ascii="仿宋" w:hAnsi="仿宋" w:eastAsia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32"/>
          <w:szCs w:val="32"/>
        </w:rPr>
        <w:t>，现已拟录取为广西师范大学</w:t>
      </w:r>
      <w:r>
        <w:rPr>
          <w:rFonts w:ascii="仿宋" w:hAnsi="仿宋" w:eastAsia="仿宋"/>
          <w:sz w:val="32"/>
          <w:szCs w:val="32"/>
        </w:rPr>
        <w:t>20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级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</w:t>
      </w:r>
      <w:bookmarkStart w:id="0" w:name="_GoBack"/>
      <w:bookmarkEnd w:id="0"/>
      <w:r>
        <w:rPr>
          <w:rFonts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专业博士研究生，因个人原因，现申请将拟录取就业类别由“非定向就业”更改为“定向就业”。</w:t>
      </w:r>
    </w:p>
    <w:p w14:paraId="25E6FAC4"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就业定向单位：</w:t>
      </w:r>
    </w:p>
    <w:p w14:paraId="1D09D278"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</w:p>
    <w:p w14:paraId="7BAB0512"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特此申请</w:t>
      </w:r>
    </w:p>
    <w:p w14:paraId="5E5422CB"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</w:p>
    <w:p w14:paraId="2DCAC672"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</w:p>
    <w:p w14:paraId="7F209032">
      <w:pPr>
        <w:ind w:firstLine="2880" w:firstLineChars="9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申请人：（本人签名）</w:t>
      </w:r>
    </w:p>
    <w:p w14:paraId="392CE4AB">
      <w:pPr>
        <w:ind w:firstLine="2880" w:firstLineChars="9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手机号：</w:t>
      </w:r>
    </w:p>
    <w:p w14:paraId="402D8334">
      <w:pPr>
        <w:ind w:firstLine="2880" w:firstLineChars="9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日期：</w:t>
      </w:r>
    </w:p>
    <w:p w14:paraId="5BA2F1CE">
      <w:pPr>
        <w:rPr>
          <w:rFonts w:ascii="仿宋" w:hAnsi="仿宋" w:eastAsia="仿宋"/>
          <w:sz w:val="32"/>
          <w:szCs w:val="32"/>
        </w:rPr>
      </w:pPr>
    </w:p>
    <w:p w14:paraId="0FF943AD">
      <w:pPr>
        <w:widowControl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注：需将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乙方</w:t>
      </w:r>
      <w:r>
        <w:rPr>
          <w:rFonts w:hint="eastAsia" w:ascii="仿宋" w:hAnsi="仿宋" w:eastAsia="仿宋"/>
          <w:sz w:val="28"/>
          <w:szCs w:val="28"/>
        </w:rPr>
        <w:t>和丙方签字盖章的纸质版协议书作为附件一并附上，同时，该申请打印签字后，将身份证人像面附在以下空白处，扫描或拍照发至指定邮箱（</w:t>
      </w:r>
      <w:r>
        <w:rPr>
          <w:rFonts w:ascii="Times New Roman" w:hAnsi="Times New Roman" w:eastAsia="仿宋_GB2312"/>
          <w:color w:val="3F3F3F"/>
          <w:sz w:val="28"/>
          <w:szCs w:val="28"/>
        </w:rPr>
        <w:t>gxsdyzb@163.com</w:t>
      </w:r>
      <w:r>
        <w:rPr>
          <w:rFonts w:hint="eastAsia" w:ascii="仿宋" w:hAnsi="仿宋" w:eastAsia="仿宋"/>
          <w:sz w:val="28"/>
          <w:szCs w:val="28"/>
        </w:rPr>
        <w:t>）。纸质材料邮寄至研究生招生办公室。</w:t>
      </w:r>
    </w:p>
    <w:p w14:paraId="3F9DA014">
      <w:pPr>
        <w:rPr>
          <w:rFonts w:ascii="黑体" w:hAnsi="黑体" w:eastAsia="黑体"/>
          <w:sz w:val="36"/>
          <w:szCs w:val="36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0537B8">
    <w:pPr>
      <w:pStyle w:val="3"/>
      <w:jc w:val="both"/>
    </w:pPr>
    <w:r>
      <w:pict>
        <v:shape id="_x0000_i1025" o:spt="75" type="#_x0000_t75" style="height:40.5pt;width:219pt;" filled="f" o:preferrelative="t" stroked="f" coordsize="21600,21600">
          <v:path/>
          <v:fill on="f" focussize="0,0"/>
          <v:stroke on="f" joinstyle="miter"/>
          <v:imagedata r:id="rId1" o:title=""/>
          <o:lock v:ext="edit" aspectratio="t"/>
          <w10:wrap type="none"/>
          <w10:anchorlock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DU5OWQ3ODc4YjY0NDIzZmEzYWRjMWRjOGJkODg2YTgifQ=="/>
  </w:docVars>
  <w:rsids>
    <w:rsidRoot w:val="5BE1300A"/>
    <w:rsid w:val="0002240E"/>
    <w:rsid w:val="000B180C"/>
    <w:rsid w:val="000F03EB"/>
    <w:rsid w:val="001009D1"/>
    <w:rsid w:val="00117F36"/>
    <w:rsid w:val="002A4DD0"/>
    <w:rsid w:val="002D74F9"/>
    <w:rsid w:val="0033287E"/>
    <w:rsid w:val="00340C9B"/>
    <w:rsid w:val="0034455B"/>
    <w:rsid w:val="003C5AAA"/>
    <w:rsid w:val="003C704F"/>
    <w:rsid w:val="003E28DA"/>
    <w:rsid w:val="003E4BE2"/>
    <w:rsid w:val="004F38A7"/>
    <w:rsid w:val="005C2C41"/>
    <w:rsid w:val="005E4814"/>
    <w:rsid w:val="007169D0"/>
    <w:rsid w:val="00722EB6"/>
    <w:rsid w:val="00764556"/>
    <w:rsid w:val="00814453"/>
    <w:rsid w:val="00875689"/>
    <w:rsid w:val="00892F8D"/>
    <w:rsid w:val="009010CA"/>
    <w:rsid w:val="009239F9"/>
    <w:rsid w:val="00952FA2"/>
    <w:rsid w:val="009E1059"/>
    <w:rsid w:val="00B011C0"/>
    <w:rsid w:val="00BC3A7A"/>
    <w:rsid w:val="00CE11C8"/>
    <w:rsid w:val="00D033E6"/>
    <w:rsid w:val="00D411AB"/>
    <w:rsid w:val="00D87E44"/>
    <w:rsid w:val="00DF7577"/>
    <w:rsid w:val="00E909EF"/>
    <w:rsid w:val="00F3430C"/>
    <w:rsid w:val="0FB127E6"/>
    <w:rsid w:val="144809DF"/>
    <w:rsid w:val="2A305333"/>
    <w:rsid w:val="2B3F1CE0"/>
    <w:rsid w:val="2C45674F"/>
    <w:rsid w:val="36794A62"/>
    <w:rsid w:val="59B953A6"/>
    <w:rsid w:val="5BE1300A"/>
    <w:rsid w:val="64EB4CF3"/>
    <w:rsid w:val="731C7923"/>
    <w:rsid w:val="74963E8E"/>
    <w:rsid w:val="79881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nhideWhenUsed="0" w:uiPriority="0" w:semiHidden="0" w:name="Table Simple 1" w:locked="1"/>
    <w:lsdException w:unhideWhenUsed="0" w:uiPriority="0" w:semiHidden="0" w:name="Table Simple 2" w:locked="1"/>
    <w:lsdException w:unhideWhenUsed="0" w:uiPriority="0" w:semiHidden="0" w:name="Table Simple 3" w:locked="1"/>
    <w:lsdException w:unhideWhenUsed="0" w:uiPriority="0" w:semiHidden="0" w:name="Table Classic 1" w:locked="1"/>
    <w:lsdException w:unhideWhenUsed="0" w:uiPriority="0" w:semiHidden="0" w:name="Table Classic 2" w:locked="1"/>
    <w:lsdException w:unhideWhenUsed="0" w:uiPriority="0" w:semiHidden="0" w:name="Table Classic 3" w:locked="1"/>
    <w:lsdException w:unhideWhenUsed="0" w:uiPriority="0" w:semiHidden="0" w:name="Table Classic 4" w:locked="1"/>
    <w:lsdException w:unhideWhenUsed="0" w:uiPriority="0" w:semiHidden="0" w:name="Table Colorful 1" w:locked="1"/>
    <w:lsdException w:unhideWhenUsed="0" w:uiPriority="0" w:semiHidden="0" w:name="Table Colorful 2" w:locked="1"/>
    <w:lsdException w:unhideWhenUsed="0" w:uiPriority="0" w:semiHidden="0" w:name="Table Colorful 3" w:locked="1"/>
    <w:lsdException w:unhideWhenUsed="0" w:uiPriority="0" w:semiHidden="0" w:name="Table Columns 1" w:locked="1"/>
    <w:lsdException w:unhideWhenUsed="0" w:uiPriority="0" w:semiHidden="0" w:name="Table Columns 2" w:locked="1"/>
    <w:lsdException w:unhideWhenUsed="0" w:uiPriority="0" w:semiHidden="0" w:name="Table Columns 3" w:locked="1"/>
    <w:lsdException w:unhideWhenUsed="0" w:uiPriority="0" w:semiHidden="0" w:name="Table Columns 4" w:locked="1"/>
    <w:lsdException w:unhideWhenUsed="0" w:uiPriority="0" w:semiHidden="0" w:name="Table Columns 5" w:locked="1"/>
    <w:lsdException w:unhideWhenUsed="0" w:uiPriority="0" w:semiHidden="0" w:name="Table Grid 1" w:locked="1"/>
    <w:lsdException w:unhideWhenUsed="0" w:uiPriority="0" w:semiHidden="0" w:name="Table Grid 2" w:locked="1"/>
    <w:lsdException w:unhideWhenUsed="0" w:uiPriority="0" w:semiHidden="0" w:name="Table Grid 3" w:locked="1"/>
    <w:lsdException w:unhideWhenUsed="0" w:uiPriority="0" w:semiHidden="0" w:name="Table Grid 4" w:locked="1"/>
    <w:lsdException w:unhideWhenUsed="0" w:uiPriority="0" w:semiHidden="0" w:name="Table Grid 5" w:locked="1"/>
    <w:lsdException w:unhideWhenUsed="0" w:uiPriority="0" w:semiHidden="0" w:name="Table Grid 6" w:locked="1"/>
    <w:lsdException w:unhideWhenUsed="0" w:uiPriority="0" w:semiHidden="0" w:name="Table Grid 7" w:locked="1"/>
    <w:lsdException w:unhideWhenUsed="0" w:uiPriority="0" w:semiHidden="0" w:name="Table Grid 8" w:locked="1"/>
    <w:lsdException w:unhideWhenUsed="0" w:uiPriority="0" w:semiHidden="0" w:name="Table List 1" w:locked="1"/>
    <w:lsdException w:unhideWhenUsed="0" w:uiPriority="0" w:semiHidden="0" w:name="Table List 2" w:locked="1"/>
    <w:lsdException w:unhideWhenUsed="0" w:uiPriority="0" w:semiHidden="0" w:name="Table List 3" w:locked="1"/>
    <w:lsdException w:unhideWhenUsed="0" w:uiPriority="0" w:semiHidden="0" w:name="Table List 4" w:locked="1"/>
    <w:lsdException w:unhideWhenUsed="0" w:uiPriority="0" w:semiHidden="0" w:name="Table List 5" w:locked="1"/>
    <w:lsdException w:unhideWhenUsed="0" w:uiPriority="0" w:semiHidden="0" w:name="Table List 6" w:locked="1"/>
    <w:lsdException w:unhideWhenUsed="0" w:uiPriority="0" w:semiHidden="0" w:name="Table List 7" w:locked="1"/>
    <w:lsdException w:unhideWhenUsed="0" w:uiPriority="0" w:semiHidden="0" w:name="Table List 8" w:locked="1"/>
    <w:lsdException w:unhideWhenUsed="0" w:uiPriority="0" w:semiHidden="0" w:name="Table 3D effects 1" w:locked="1"/>
    <w:lsdException w:unhideWhenUsed="0" w:uiPriority="0" w:semiHidden="0" w:name="Table 3D effects 2" w:locked="1"/>
    <w:lsdException w:unhideWhenUsed="0" w:uiPriority="0" w:semiHidden="0" w:name="Table 3D effects 3" w:locked="1"/>
    <w:lsdException w:unhideWhenUsed="0" w:uiPriority="0" w:semiHidden="0" w:name="Table Contemporary" w:locked="1"/>
    <w:lsdException w:unhideWhenUsed="0" w:uiPriority="0" w:semiHidden="0" w:name="Table Elegant" w:locked="1"/>
    <w:lsdException w:unhideWhenUsed="0" w:uiPriority="0" w:semiHidden="0" w:name="Table Professional" w:locked="1"/>
    <w:lsdException w:unhideWhenUsed="0" w:uiPriority="0" w:semiHidden="0" w:name="Table Subtle 1" w:locked="1"/>
    <w:lsdException w:unhideWhenUsed="0" w:uiPriority="0" w:semiHidden="0" w:name="Table Subtle 2" w:locked="1"/>
    <w:lsdException w:unhideWhenUsed="0" w:uiPriority="0" w:semiHidden="0" w:name="Table Web 1" w:locked="1"/>
    <w:lsdException w:unhideWhenUsed="0" w:uiPriority="0" w:semiHidden="0" w:name="Table Web 2" w:locked="1"/>
    <w:lsdException w:unhideWhenUsed="0" w:uiPriority="0" w:semiHidden="0" w:name="Table Web 3" w:locked="1"/>
    <w:lsdException w:uiPriority="99" w:name="Balloon Text"/>
    <w:lsdException w:unhideWhenUsed="0" w:uiPriority="59" w:semiHidden="0" w:name="Table Grid"/>
    <w:lsdException w:unhideWhenUsed="0" w:uiPriority="0" w:semiHidden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basedOn w:val="5"/>
    <w:link w:val="2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7">
    <w:name w:val="Header Char"/>
    <w:basedOn w:val="5"/>
    <w:link w:val="3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201</Words>
  <Characters>216</Characters>
  <Lines>0</Lines>
  <Paragraphs>0</Paragraphs>
  <TotalTime>2</TotalTime>
  <ScaleCrop>false</ScaleCrop>
  <LinksUpToDate>false</LinksUpToDate>
  <CharactersWithSpaces>261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2025-05-21T01:30:00Z</dcterms:created>
  <dc:creator>My</dc:creator>
  <cp:lastModifiedBy>咖啡糖</cp:lastModifiedBy>
  <dcterms:modified xsi:type="dcterms:W3CDTF">2026-05-29T02:17:06Z</dcterms:modified>
  <dc:title>关于更改录取类别为定向就业的申请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4670BB07AE624073B0BEABF2F8A51336_13</vt:lpwstr>
  </property>
  <property fmtid="{D5CDD505-2E9C-101B-9397-08002B2CF9AE}" pid="4" name="KSOTemplateDocerSaveRecord">
    <vt:lpwstr>eyJoZGlkIjoiYjU0OTlmYjAwODcyZmMwYzlhNDRkY2RkOThjMDhlYzMiLCJ1c2VySWQiOiI3MDYwNzAyMzAifQ==</vt:lpwstr>
  </property>
</Properties>
</file>